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02F5D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7F36165C" wp14:editId="5904D543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5E11F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0F8C3FEE" w14:textId="77777777" w:rsidR="001A3789" w:rsidRDefault="001A3789" w:rsidP="00D620D1">
      <w:pPr>
        <w:jc w:val="center"/>
        <w:rPr>
          <w:b/>
          <w:bCs/>
          <w:i/>
          <w:iCs/>
          <w:sz w:val="30"/>
          <w:szCs w:val="30"/>
        </w:rPr>
      </w:pPr>
    </w:p>
    <w:p w14:paraId="3ECA300A" w14:textId="3AB6BD63"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</w:t>
      </w:r>
      <w:proofErr w:type="gramStart"/>
      <w:r>
        <w:rPr>
          <w:b/>
          <w:bCs/>
          <w:i/>
          <w:iCs/>
          <w:sz w:val="30"/>
          <w:szCs w:val="30"/>
        </w:rPr>
        <w:t>Statale  ad</w:t>
      </w:r>
      <w:proofErr w:type="gramEnd"/>
      <w:r>
        <w:rPr>
          <w:b/>
          <w:bCs/>
          <w:i/>
          <w:iCs/>
          <w:sz w:val="30"/>
          <w:szCs w:val="30"/>
        </w:rPr>
        <w:t xml:space="preserve"> Indirizzo Musicale  “D. Cimarosa - IV Circolo”</w:t>
      </w:r>
    </w:p>
    <w:p w14:paraId="6DA1B7F0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</w:t>
      </w:r>
      <w:proofErr w:type="gramStart"/>
      <w:r>
        <w:rPr>
          <w:sz w:val="26"/>
          <w:szCs w:val="26"/>
        </w:rPr>
        <w:t>-  81031</w:t>
      </w:r>
      <w:proofErr w:type="gramEnd"/>
      <w:r>
        <w:rPr>
          <w:sz w:val="26"/>
          <w:szCs w:val="26"/>
        </w:rPr>
        <w:t xml:space="preserve"> AVERSA (CE) - Tel. e Fax 0815039947  </w:t>
      </w:r>
    </w:p>
    <w:p w14:paraId="701A56E3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14:paraId="3D844777" w14:textId="01CC6260"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r w:rsidRPr="003C3624">
        <w:rPr>
          <w:rStyle w:val="Nessuno"/>
          <w:sz w:val="26"/>
          <w:szCs w:val="26"/>
          <w:lang w:val="en-US"/>
        </w:rPr>
        <w:t xml:space="preserve"> web: www.cimarosaaversa.</w:t>
      </w:r>
      <w:r w:rsidR="001A3789">
        <w:rPr>
          <w:rStyle w:val="Nessuno"/>
          <w:sz w:val="26"/>
          <w:szCs w:val="26"/>
          <w:lang w:val="en-US"/>
        </w:rPr>
        <w:t>edu</w:t>
      </w:r>
      <w:r w:rsidRPr="003C3624">
        <w:rPr>
          <w:rStyle w:val="Nessuno"/>
          <w:sz w:val="26"/>
          <w:szCs w:val="26"/>
          <w:lang w:val="en-US"/>
        </w:rPr>
        <w:t xml:space="preserve">.it - </w:t>
      </w:r>
    </w:p>
    <w:p w14:paraId="16B66398" w14:textId="77777777"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29763F56" wp14:editId="38689179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7D02" w14:textId="77777777" w:rsidR="00806CD1" w:rsidRDefault="00806CD1" w:rsidP="00451B04">
      <w:pPr>
        <w:rPr>
          <w:sz w:val="28"/>
          <w:szCs w:val="28"/>
        </w:rPr>
      </w:pPr>
    </w:p>
    <w:p w14:paraId="190F17AA" w14:textId="77777777" w:rsidR="00907D50" w:rsidRPr="00907D50" w:rsidRDefault="00907D50" w:rsidP="00907D5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392" w:lineRule="auto"/>
        <w:jc w:val="center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b/>
          <w:sz w:val="22"/>
          <w:szCs w:val="22"/>
        </w:rPr>
        <w:t>SCHEDA DI PROGETTO PER LA RICHIESTA DI DEROGA</w:t>
      </w:r>
    </w:p>
    <w:p w14:paraId="730B9977" w14:textId="77777777" w:rsidR="00907D50" w:rsidRPr="00907D50" w:rsidRDefault="00907D50" w:rsidP="00907D50">
      <w:pPr>
        <w:spacing w:after="104"/>
        <w:rPr>
          <w:rFonts w:ascii="Arial" w:hAnsi="Arial" w:cs="Arial"/>
          <w:sz w:val="22"/>
          <w:szCs w:val="22"/>
        </w:rPr>
      </w:pPr>
      <w:r w:rsidRPr="00907D50">
        <w:rPr>
          <w:rFonts w:ascii="Arial" w:eastAsia="Verdana" w:hAnsi="Arial" w:cs="Arial"/>
          <w:color w:val="526382"/>
          <w:sz w:val="22"/>
          <w:szCs w:val="22"/>
        </w:rPr>
        <w:t xml:space="preserve"> </w:t>
      </w:r>
    </w:p>
    <w:p w14:paraId="1F0B59BA" w14:textId="64CBE115" w:rsidR="00907D50" w:rsidRPr="00EF3F1F" w:rsidRDefault="00907D50" w:rsidP="001A3789">
      <w:pPr>
        <w:spacing w:after="20"/>
        <w:ind w:left="-5"/>
        <w:jc w:val="center"/>
        <w:rPr>
          <w:rFonts w:ascii="Arial" w:hAnsi="Arial" w:cs="Arial"/>
          <w:b/>
          <w:bCs/>
          <w:sz w:val="28"/>
          <w:szCs w:val="28"/>
        </w:rPr>
      </w:pPr>
      <w:r w:rsidRPr="00EF3F1F">
        <w:rPr>
          <w:rFonts w:ascii="Arial" w:hAnsi="Arial" w:cs="Arial"/>
          <w:b/>
          <w:bCs/>
          <w:sz w:val="28"/>
          <w:szCs w:val="28"/>
        </w:rPr>
        <w:t>DATI DELL’ALUNNO/A</w:t>
      </w:r>
    </w:p>
    <w:p w14:paraId="7C86DCD5" w14:textId="77777777" w:rsidR="001A3789" w:rsidRPr="00907D50" w:rsidRDefault="001A3789" w:rsidP="001A3789">
      <w:pPr>
        <w:spacing w:after="20"/>
        <w:ind w:left="-5"/>
        <w:jc w:val="center"/>
        <w:rPr>
          <w:rFonts w:ascii="Arial" w:hAnsi="Arial" w:cs="Arial"/>
          <w:sz w:val="22"/>
          <w:szCs w:val="22"/>
        </w:rPr>
      </w:pPr>
    </w:p>
    <w:p w14:paraId="27D9D369" w14:textId="6D8DAD72" w:rsidR="00907D50" w:rsidRPr="00907D50" w:rsidRDefault="00907D50" w:rsidP="00907D50">
      <w:pPr>
        <w:spacing w:after="278"/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Cognome _________________________ Nome ___________________________ </w:t>
      </w:r>
    </w:p>
    <w:p w14:paraId="37BD4109" w14:textId="17746B35" w:rsidR="00907D50" w:rsidRPr="00907D50" w:rsidRDefault="00907D50" w:rsidP="00907D50">
      <w:pPr>
        <w:spacing w:after="278"/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Luogo e data di nascita __________________________________________________ </w:t>
      </w:r>
    </w:p>
    <w:p w14:paraId="03023AA5" w14:textId="34D4A9B1" w:rsidR="00907D50" w:rsidRPr="00907D50" w:rsidRDefault="00907D50" w:rsidP="00907D50">
      <w:pPr>
        <w:spacing w:after="278"/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Scuola _______________________________________________________________ </w:t>
      </w:r>
    </w:p>
    <w:p w14:paraId="4EB6EF0F" w14:textId="62D3CDF5" w:rsidR="00907D50" w:rsidRPr="00907D50" w:rsidRDefault="00907D50" w:rsidP="00907D50">
      <w:pPr>
        <w:spacing w:after="278"/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Anno Scolastico _____________________ Classe _______________ </w:t>
      </w:r>
    </w:p>
    <w:p w14:paraId="5D9183AF" w14:textId="42082B92" w:rsidR="00907D50" w:rsidRPr="00907D50" w:rsidRDefault="00907D50" w:rsidP="00907D50">
      <w:pPr>
        <w:spacing w:after="20"/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Ore attribuite nell’anno scolastico corrente _______________________ </w:t>
      </w:r>
    </w:p>
    <w:p w14:paraId="3275B6A1" w14:textId="77777777" w:rsidR="00907D50" w:rsidRPr="00907D50" w:rsidRDefault="00907D50" w:rsidP="00907D50">
      <w:pPr>
        <w:spacing w:after="80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 </w:t>
      </w:r>
    </w:p>
    <w:p w14:paraId="68EC0119" w14:textId="77777777" w:rsidR="00907D50" w:rsidRPr="00907D50" w:rsidRDefault="00907D50" w:rsidP="00907D50">
      <w:pPr>
        <w:spacing w:after="20"/>
        <w:ind w:left="-5" w:right="-4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Per l’anno scolastico 20__/20__ </w:t>
      </w:r>
      <w:r w:rsidRPr="00907D50">
        <w:rPr>
          <w:rFonts w:ascii="Arial" w:hAnsi="Arial" w:cs="Arial"/>
          <w:b/>
          <w:sz w:val="22"/>
          <w:szCs w:val="22"/>
        </w:rPr>
        <w:t xml:space="preserve">SI RICHIEDE: </w:t>
      </w:r>
    </w:p>
    <w:p w14:paraId="40F30847" w14:textId="77777777" w:rsidR="00907D50" w:rsidRPr="00907D50" w:rsidRDefault="00907D50" w:rsidP="00907D50">
      <w:pPr>
        <w:ind w:left="-5"/>
        <w:rPr>
          <w:rFonts w:ascii="Arial" w:hAnsi="Arial" w:cs="Arial"/>
          <w:sz w:val="22"/>
          <w:szCs w:val="22"/>
        </w:rPr>
      </w:pPr>
    </w:p>
    <w:p w14:paraId="469170B9" w14:textId="77777777" w:rsidR="00907D50" w:rsidRPr="00907D50" w:rsidRDefault="00907D50" w:rsidP="00907D50">
      <w:pPr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aumento delle ore di sostegno da ________ a _______ settimanali. </w:t>
      </w:r>
    </w:p>
    <w:p w14:paraId="549E3662" w14:textId="77777777" w:rsidR="00907D50" w:rsidRPr="00907D50" w:rsidRDefault="00907D50" w:rsidP="00907D50">
      <w:pPr>
        <w:spacing w:after="38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 </w:t>
      </w:r>
    </w:p>
    <w:p w14:paraId="54992AE3" w14:textId="4E7C5B60" w:rsidR="00907D50" w:rsidRPr="00907D50" w:rsidRDefault="00907D50" w:rsidP="00907D50">
      <w:pPr>
        <w:spacing w:after="38"/>
        <w:ind w:left="-5"/>
        <w:jc w:val="center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b/>
          <w:sz w:val="22"/>
          <w:szCs w:val="22"/>
        </w:rPr>
        <w:t>DATI ESTRASPOLATI DALLA CERTIFICAZIONE MEDICA</w:t>
      </w:r>
    </w:p>
    <w:p w14:paraId="55318159" w14:textId="77777777" w:rsidR="00907D50" w:rsidRDefault="00907D50" w:rsidP="00907D50">
      <w:pPr>
        <w:ind w:left="-5"/>
        <w:rPr>
          <w:rFonts w:ascii="Arial" w:hAnsi="Arial" w:cs="Arial"/>
          <w:b/>
          <w:sz w:val="22"/>
          <w:szCs w:val="22"/>
        </w:rPr>
      </w:pPr>
    </w:p>
    <w:p w14:paraId="130F25C7" w14:textId="462CE83D" w:rsidR="00907D50" w:rsidRPr="00907D50" w:rsidRDefault="00907D50" w:rsidP="00907D50">
      <w:pPr>
        <w:ind w:left="-6"/>
        <w:jc w:val="center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b/>
          <w:sz w:val="22"/>
          <w:szCs w:val="22"/>
        </w:rPr>
        <w:t>Diagnosi medica</w:t>
      </w:r>
      <w:r w:rsidRPr="00907D50">
        <w:rPr>
          <w:rFonts w:ascii="Arial" w:hAnsi="Arial" w:cs="Arial"/>
          <w:sz w:val="22"/>
          <w:szCs w:val="22"/>
        </w:rPr>
        <w:t>: _</w:t>
      </w:r>
      <w:r>
        <w:rPr>
          <w:rFonts w:ascii="Arial" w:hAnsi="Arial" w:cs="Arial"/>
          <w:sz w:val="22"/>
          <w:szCs w:val="22"/>
        </w:rPr>
        <w:t>_________</w:t>
      </w:r>
      <w:r>
        <w:rPr>
          <w:rFonts w:ascii="Arial" w:hAnsi="Arial" w:cs="Arial"/>
          <w:sz w:val="22"/>
          <w:szCs w:val="22"/>
        </w:rPr>
        <w:t>_</w:t>
      </w:r>
      <w:r w:rsidRPr="00907D50">
        <w:rPr>
          <w:rFonts w:ascii="Arial" w:hAnsi="Arial" w:cs="Arial"/>
          <w:sz w:val="22"/>
          <w:szCs w:val="22"/>
        </w:rPr>
        <w:t xml:space="preserve">_______________________________________________________ </w:t>
      </w:r>
    </w:p>
    <w:p w14:paraId="6E42B860" w14:textId="77777777" w:rsidR="00907D50" w:rsidRPr="00907D50" w:rsidRDefault="00907D50" w:rsidP="00907D50">
      <w:pPr>
        <w:ind w:left="-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</w:t>
      </w:r>
      <w:r w:rsidRPr="00907D5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36A004CB" w14:textId="66F8B4F3" w:rsidR="00907D50" w:rsidRPr="00907D50" w:rsidRDefault="00907D50" w:rsidP="00907D50">
      <w:pPr>
        <w:ind w:left="-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</w:t>
      </w:r>
      <w:r w:rsidRPr="00907D5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09D4B223" w14:textId="33E4AE1F" w:rsidR="00907D50" w:rsidRPr="00907D50" w:rsidRDefault="00907D50" w:rsidP="00907D50">
      <w:pPr>
        <w:spacing w:after="73"/>
        <w:ind w:left="-5"/>
        <w:rPr>
          <w:rFonts w:ascii="Arial" w:hAnsi="Arial" w:cs="Arial"/>
          <w:sz w:val="22"/>
          <w:szCs w:val="22"/>
        </w:rPr>
      </w:pPr>
    </w:p>
    <w:p w14:paraId="3FC2ABED" w14:textId="77777777" w:rsidR="00907D50" w:rsidRPr="00907D50" w:rsidRDefault="00907D50" w:rsidP="001A3789">
      <w:pPr>
        <w:spacing w:after="20"/>
        <w:ind w:left="142"/>
        <w:rPr>
          <w:rFonts w:ascii="Arial" w:hAnsi="Arial" w:cs="Arial"/>
          <w:sz w:val="22"/>
          <w:szCs w:val="22"/>
        </w:rPr>
      </w:pPr>
      <w:proofErr w:type="gramStart"/>
      <w:r w:rsidRPr="00907D50">
        <w:rPr>
          <w:rFonts w:ascii="Arial" w:hAnsi="Arial" w:cs="Arial"/>
          <w:sz w:val="22"/>
          <w:szCs w:val="22"/>
        </w:rPr>
        <w:t>[ ]</w:t>
      </w:r>
      <w:proofErr w:type="gramEnd"/>
      <w:r w:rsidRPr="00907D50">
        <w:rPr>
          <w:rFonts w:ascii="Arial" w:hAnsi="Arial" w:cs="Arial"/>
          <w:sz w:val="22"/>
          <w:szCs w:val="22"/>
        </w:rPr>
        <w:t xml:space="preserve"> Sono presenti i connotati di gravità come specificato dall’art. 3 comma 3 della legge 104/92 </w:t>
      </w:r>
    </w:p>
    <w:p w14:paraId="2A4A7A51" w14:textId="77777777" w:rsidR="00907D50" w:rsidRPr="00907D50" w:rsidRDefault="00907D50" w:rsidP="00907D50">
      <w:pPr>
        <w:spacing w:after="38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 </w:t>
      </w:r>
    </w:p>
    <w:p w14:paraId="06433964" w14:textId="6C19E209" w:rsidR="00907D50" w:rsidRPr="00907D50" w:rsidRDefault="00907D50" w:rsidP="00907D50">
      <w:pPr>
        <w:pStyle w:val="Titolo1"/>
        <w:spacing w:after="0" w:line="240" w:lineRule="auto"/>
        <w:ind w:left="-6"/>
        <w:jc w:val="center"/>
        <w:rPr>
          <w:sz w:val="22"/>
          <w:szCs w:val="22"/>
          <w:u w:val="none"/>
        </w:rPr>
      </w:pPr>
      <w:r w:rsidRPr="00907D50">
        <w:rPr>
          <w:sz w:val="22"/>
          <w:szCs w:val="22"/>
          <w:u w:val="none"/>
        </w:rPr>
        <w:t>DEFINIZIONE DEI BISOGNI EDUCATIVI E DIDATTICI E MOTIVAZIONE DELLA</w:t>
      </w:r>
    </w:p>
    <w:p w14:paraId="3D00C976" w14:textId="380166F6" w:rsidR="00907D50" w:rsidRPr="00907D50" w:rsidRDefault="00907D50" w:rsidP="00907D50">
      <w:pPr>
        <w:ind w:left="-6"/>
        <w:jc w:val="center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b/>
          <w:sz w:val="22"/>
          <w:szCs w:val="22"/>
        </w:rPr>
        <w:t>RICHIESTA DI DEROGA:</w:t>
      </w:r>
    </w:p>
    <w:p w14:paraId="5BFD5B23" w14:textId="17DF49AB" w:rsidR="00907D50" w:rsidRPr="00907D50" w:rsidRDefault="00907D50" w:rsidP="00907D50">
      <w:pPr>
        <w:ind w:left="-6"/>
        <w:jc w:val="center"/>
        <w:rPr>
          <w:rFonts w:ascii="Arial" w:hAnsi="Arial" w:cs="Arial"/>
          <w:i/>
          <w:iCs/>
          <w:sz w:val="21"/>
          <w:szCs w:val="21"/>
        </w:rPr>
      </w:pPr>
      <w:r w:rsidRPr="00907D50">
        <w:rPr>
          <w:rFonts w:ascii="Arial" w:hAnsi="Arial" w:cs="Arial"/>
          <w:i/>
          <w:iCs/>
          <w:sz w:val="21"/>
          <w:szCs w:val="21"/>
        </w:rPr>
        <w:t>(relativamente sia alle aree di apprendimento, che ai processi di integrazione, ai livelli raggiunti nella comunicazione, socializzazione e autonomia</w:t>
      </w:r>
    </w:p>
    <w:p w14:paraId="219E3531" w14:textId="32A51DC4" w:rsidR="00907D50" w:rsidRPr="00907D50" w:rsidRDefault="00907D50" w:rsidP="00907D50">
      <w:pPr>
        <w:ind w:left="-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</w:t>
      </w:r>
      <w:r w:rsidRPr="00907D5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06F41F32" w14:textId="77777777" w:rsidR="00907D50" w:rsidRPr="00907D50" w:rsidRDefault="00907D50" w:rsidP="00907D50">
      <w:pPr>
        <w:ind w:left="-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</w:t>
      </w:r>
      <w:r w:rsidRPr="00907D5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5E5D6CFF" w14:textId="77777777" w:rsidR="00907D50" w:rsidRPr="00907D50" w:rsidRDefault="00907D50" w:rsidP="00907D50">
      <w:pPr>
        <w:ind w:left="-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</w:t>
      </w:r>
      <w:r w:rsidRPr="00907D5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105EE79F" w14:textId="77777777" w:rsidR="00907D50" w:rsidRDefault="00907D50" w:rsidP="00907D50">
      <w:pPr>
        <w:ind w:left="-6" w:hanging="11"/>
        <w:rPr>
          <w:rFonts w:ascii="Arial" w:hAnsi="Arial" w:cs="Arial"/>
          <w:b/>
          <w:sz w:val="22"/>
          <w:szCs w:val="22"/>
          <w:u w:val="single" w:color="000000"/>
        </w:rPr>
      </w:pPr>
    </w:p>
    <w:p w14:paraId="7375D8C8" w14:textId="7A82A24E" w:rsidR="00907D50" w:rsidRDefault="00907D50" w:rsidP="00907D50">
      <w:pPr>
        <w:ind w:left="-6" w:hanging="11"/>
        <w:jc w:val="center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b/>
          <w:sz w:val="22"/>
          <w:szCs w:val="22"/>
          <w:u w:val="single" w:color="000000"/>
        </w:rPr>
        <w:t>AREE DA POTENZIARE:</w:t>
      </w:r>
    </w:p>
    <w:p w14:paraId="3867A06F" w14:textId="77777777" w:rsidR="00907D50" w:rsidRPr="00907D50" w:rsidRDefault="00907D50" w:rsidP="00907D50">
      <w:pPr>
        <w:ind w:left="-6" w:hanging="11"/>
        <w:rPr>
          <w:rFonts w:ascii="Arial" w:hAnsi="Arial" w:cs="Arial"/>
          <w:sz w:val="22"/>
          <w:szCs w:val="22"/>
        </w:rPr>
      </w:pPr>
    </w:p>
    <w:p w14:paraId="0B0A6C71" w14:textId="51D3CDDA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Area affettivo-relazionale </w:t>
      </w:r>
    </w:p>
    <w:p w14:paraId="29EEE13A" w14:textId="4C1A3B07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Area dell’autonomia operativa scolastica </w:t>
      </w:r>
    </w:p>
    <w:p w14:paraId="4C432E0F" w14:textId="248FC9F6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Area comunicazionale e linguistica </w:t>
      </w:r>
    </w:p>
    <w:p w14:paraId="484AD3EF" w14:textId="2F675CA3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Area cognitiva e dell’apprendimento </w:t>
      </w:r>
    </w:p>
    <w:p w14:paraId="79B15389" w14:textId="279F1B25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Area motorio-prassica </w:t>
      </w:r>
    </w:p>
    <w:p w14:paraId="500E84B1" w14:textId="52A8C8F0" w:rsidR="00907D50" w:rsidRPr="00907D50" w:rsidRDefault="00907D50" w:rsidP="00363179">
      <w:pPr>
        <w:spacing w:after="218"/>
        <w:jc w:val="center"/>
        <w:rPr>
          <w:rFonts w:ascii="Arial" w:hAnsi="Arial" w:cs="Arial"/>
          <w:sz w:val="22"/>
          <w:szCs w:val="22"/>
          <w:u w:val="single"/>
        </w:rPr>
      </w:pPr>
      <w:r w:rsidRPr="00907D50">
        <w:rPr>
          <w:rFonts w:ascii="Arial" w:hAnsi="Arial" w:cs="Arial"/>
          <w:b/>
          <w:sz w:val="22"/>
          <w:szCs w:val="22"/>
          <w:u w:val="single"/>
        </w:rPr>
        <w:lastRenderedPageBreak/>
        <w:t>OBIETTIVI PERSEGUIBILI</w:t>
      </w:r>
      <w:r w:rsidRPr="00907D50">
        <w:rPr>
          <w:rFonts w:ascii="Arial" w:hAnsi="Arial" w:cs="Arial"/>
          <w:sz w:val="22"/>
          <w:szCs w:val="22"/>
          <w:u w:val="single"/>
        </w:rPr>
        <w:t>:</w:t>
      </w:r>
    </w:p>
    <w:p w14:paraId="580558DC" w14:textId="67268A31" w:rsidR="00907D50" w:rsidRPr="00907D50" w:rsidRDefault="00907D50" w:rsidP="00907D50">
      <w:pPr>
        <w:pStyle w:val="Titolo1"/>
        <w:spacing w:after="120"/>
        <w:ind w:left="-6" w:hanging="11"/>
        <w:rPr>
          <w:sz w:val="22"/>
          <w:szCs w:val="22"/>
          <w:u w:val="none"/>
        </w:rPr>
      </w:pPr>
      <w:r w:rsidRPr="00907D50">
        <w:rPr>
          <w:sz w:val="22"/>
          <w:szCs w:val="22"/>
          <w:u w:val="none"/>
        </w:rPr>
        <w:t>Area affettivo-relazionale</w:t>
      </w:r>
      <w:r w:rsidRPr="00907D50">
        <w:rPr>
          <w:sz w:val="22"/>
          <w:szCs w:val="22"/>
          <w:u w:val="none"/>
        </w:rPr>
        <w:t xml:space="preserve"> </w:t>
      </w:r>
    </w:p>
    <w:p w14:paraId="602ED29A" w14:textId="301E440A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Acquisire ed adeguarsi alle principali regole di comportamento e convivenza civile; </w:t>
      </w:r>
    </w:p>
    <w:p w14:paraId="7F52403F" w14:textId="6D5D22CC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Aumentare la consapevolezza di sé stessa e delle proprie capacità; </w:t>
      </w:r>
    </w:p>
    <w:p w14:paraId="1177BD15" w14:textId="6ECFD672" w:rsidR="00907D50" w:rsidRPr="00907D50" w:rsidRDefault="00907D50" w:rsidP="00907D50">
      <w:pPr>
        <w:pStyle w:val="Paragrafoelenco"/>
        <w:numPr>
          <w:ilvl w:val="0"/>
          <w:numId w:val="43"/>
        </w:numPr>
        <w:ind w:left="714" w:hanging="357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la cura della propria persona; </w:t>
      </w:r>
    </w:p>
    <w:p w14:paraId="399D7C69" w14:textId="076E90CF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Rendere più mature le relazioni interpersonali con compagni ed adulti; </w:t>
      </w:r>
    </w:p>
    <w:p w14:paraId="69BAA14F" w14:textId="37B60501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Ridurre l’impulsività operativa; </w:t>
      </w:r>
    </w:p>
    <w:p w14:paraId="37CB3362" w14:textId="5CEACCDB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la capacità generale di attenzione e concentrazione; </w:t>
      </w:r>
    </w:p>
    <w:p w14:paraId="097F0EB9" w14:textId="36C1D110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Diminuire gli atteggiamenti di conflittualità e disturbo; </w:t>
      </w:r>
    </w:p>
    <w:p w14:paraId="6A6473B2" w14:textId="447E350B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Contenere e ridurre gli atteggiamenti oppositivi; </w:t>
      </w:r>
    </w:p>
    <w:p w14:paraId="2AB75F1D" w14:textId="38C5C5DB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Stimolare ed aumentare la capacità di collaborazione attiva ed efficace con i compagni. </w:t>
      </w:r>
    </w:p>
    <w:p w14:paraId="57C8A124" w14:textId="77777777" w:rsidR="00907D50" w:rsidRPr="00907D50" w:rsidRDefault="00907D50" w:rsidP="00907D50">
      <w:pPr>
        <w:spacing w:after="260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 </w:t>
      </w:r>
    </w:p>
    <w:p w14:paraId="46DAD877" w14:textId="4FFDE5D7" w:rsidR="00907D50" w:rsidRPr="00907D50" w:rsidRDefault="00907D50" w:rsidP="00907D50">
      <w:pPr>
        <w:pStyle w:val="Titolo1"/>
        <w:spacing w:after="120"/>
        <w:ind w:left="-6" w:hanging="11"/>
        <w:rPr>
          <w:sz w:val="22"/>
          <w:szCs w:val="22"/>
          <w:u w:val="none"/>
        </w:rPr>
      </w:pPr>
      <w:r w:rsidRPr="00907D50">
        <w:rPr>
          <w:sz w:val="22"/>
          <w:szCs w:val="22"/>
          <w:u w:val="none"/>
        </w:rPr>
        <w:t>Area dell’autonomia operativa scolastica</w:t>
      </w:r>
      <w:r w:rsidRPr="00907D50">
        <w:rPr>
          <w:sz w:val="22"/>
          <w:szCs w:val="22"/>
          <w:u w:val="none"/>
        </w:rPr>
        <w:t xml:space="preserve"> </w:t>
      </w:r>
    </w:p>
    <w:p w14:paraId="54AF26C5" w14:textId="5DB7B4A3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Raggiungere un’autonoma ed attiva partecipazione alle attività proposte; </w:t>
      </w:r>
    </w:p>
    <w:p w14:paraId="5E6F2FBA" w14:textId="6B99B372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Aumentare la persistenza al compito; </w:t>
      </w:r>
    </w:p>
    <w:p w14:paraId="6A86DC71" w14:textId="0285FB47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Ridurre l’importante lentezza operativa; </w:t>
      </w:r>
    </w:p>
    <w:p w14:paraId="52C3CE24" w14:textId="690584C5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Eseguire con regolarità i compiti assegnati per casa; </w:t>
      </w:r>
    </w:p>
    <w:p w14:paraId="3CC814EB" w14:textId="13C35955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Portare sempre il materiale richiesto e previsto in base all’orario scolastico; </w:t>
      </w:r>
    </w:p>
    <w:p w14:paraId="62D74D0B" w14:textId="4846BB3D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Raggiungere una positiva capacità di inserimento, partecipazione e collaborazione in     gruppo piccolo ed allargato; </w:t>
      </w:r>
    </w:p>
    <w:p w14:paraId="78B37862" w14:textId="33DCD916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il rispetto delle regole sociali; </w:t>
      </w:r>
    </w:p>
    <w:p w14:paraId="2D0C2B9E" w14:textId="77777777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eastAsia="Arial" w:hAnsi="Arial" w:cs="Arial"/>
          <w:b/>
          <w:color w:val="000000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Aumentare la motivazione all’esecuzione e al completamento del compito assegnato </w:t>
      </w:r>
    </w:p>
    <w:p w14:paraId="4E4DD666" w14:textId="77777777" w:rsidR="00907D50" w:rsidRPr="00907D50" w:rsidRDefault="00907D50" w:rsidP="00907D50">
      <w:pPr>
        <w:pStyle w:val="Paragrafoelenco"/>
        <w:ind w:left="715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81E3C31" w14:textId="45E3F70F" w:rsidR="00907D50" w:rsidRPr="00907D50" w:rsidRDefault="00907D50" w:rsidP="00907D50">
      <w:pPr>
        <w:pStyle w:val="Titolo1"/>
        <w:spacing w:after="120"/>
        <w:ind w:left="-6" w:hanging="11"/>
        <w:rPr>
          <w:sz w:val="22"/>
          <w:szCs w:val="22"/>
          <w:u w:val="none"/>
        </w:rPr>
      </w:pPr>
      <w:r w:rsidRPr="00907D50">
        <w:rPr>
          <w:sz w:val="22"/>
          <w:szCs w:val="22"/>
          <w:u w:val="none"/>
        </w:rPr>
        <w:t>Area</w:t>
      </w:r>
      <w:r w:rsidRPr="00907D50">
        <w:rPr>
          <w:sz w:val="22"/>
          <w:szCs w:val="22"/>
          <w:u w:val="none"/>
        </w:rPr>
        <w:t xml:space="preserve"> </w:t>
      </w:r>
      <w:r w:rsidRPr="00907D50">
        <w:rPr>
          <w:sz w:val="22"/>
          <w:szCs w:val="22"/>
          <w:u w:val="none"/>
        </w:rPr>
        <w:t>comunicazionale e linguistica:</w:t>
      </w:r>
      <w:r w:rsidRPr="00907D50">
        <w:rPr>
          <w:sz w:val="22"/>
          <w:szCs w:val="22"/>
          <w:u w:val="none"/>
        </w:rPr>
        <w:t xml:space="preserve"> </w:t>
      </w:r>
    </w:p>
    <w:p w14:paraId="5AF7EF8D" w14:textId="09618829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nella comprensione delle consegne; </w:t>
      </w:r>
    </w:p>
    <w:p w14:paraId="74ADE68F" w14:textId="16695262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la comprensione narrativa (scritta e orale) e pragmatica autonoma; </w:t>
      </w:r>
    </w:p>
    <w:p w14:paraId="4E730332" w14:textId="0C54F0ED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le competenze scritte a livello grammaticale, morfo-sintattico e semantico; □ Arricchire la produzione scritta; </w:t>
      </w:r>
    </w:p>
    <w:p w14:paraId="2D4E69C2" w14:textId="167AD20B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Aumentare l’attenzione ai messaggi verbali; </w:t>
      </w:r>
    </w:p>
    <w:p w14:paraId="520EC108" w14:textId="77777777" w:rsid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Ridurre gli atteggiamenti di disturbo verso compagni e docenti regolando i tempi di     interazione spontanea; </w:t>
      </w:r>
    </w:p>
    <w:p w14:paraId="343C1417" w14:textId="66E09DB3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la lettura. </w:t>
      </w:r>
    </w:p>
    <w:p w14:paraId="2263406E" w14:textId="1B10240E" w:rsidR="00907D50" w:rsidRPr="00907D50" w:rsidRDefault="00907D50" w:rsidP="00907D50">
      <w:p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  </w:t>
      </w:r>
    </w:p>
    <w:p w14:paraId="54AB71D5" w14:textId="7F40F4E8" w:rsidR="00907D50" w:rsidRPr="00907D50" w:rsidRDefault="00907D50" w:rsidP="00907D50">
      <w:pPr>
        <w:spacing w:after="120"/>
        <w:ind w:left="-6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b/>
          <w:sz w:val="22"/>
          <w:szCs w:val="22"/>
        </w:rPr>
        <w:t>Area cognitiva e dell’apprendimento</w:t>
      </w:r>
      <w:r w:rsidRPr="00907D50">
        <w:rPr>
          <w:rFonts w:ascii="Arial" w:hAnsi="Arial" w:cs="Arial"/>
          <w:b/>
          <w:sz w:val="22"/>
          <w:szCs w:val="22"/>
        </w:rPr>
        <w:t xml:space="preserve"> </w:t>
      </w:r>
    </w:p>
    <w:p w14:paraId="503AE938" w14:textId="3AD19009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Potenziamento dell’attenzione e concentrazione  </w:t>
      </w:r>
    </w:p>
    <w:p w14:paraId="7F11F84F" w14:textId="5FF642BB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Potenziamento delle capacità mnestiche </w:t>
      </w:r>
    </w:p>
    <w:p w14:paraId="6F6FEF46" w14:textId="724D8EC7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Potenziamento delle abilità di classificare, seriare, identificare ed operare in modo più      adeguato </w:t>
      </w:r>
    </w:p>
    <w:p w14:paraId="60D0BCC6" w14:textId="049DA773" w:rsidR="00907D50" w:rsidRPr="00907D50" w:rsidRDefault="00907D50" w:rsidP="00907D50">
      <w:p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 </w:t>
      </w:r>
    </w:p>
    <w:p w14:paraId="42E6CEFF" w14:textId="4D97FA5A" w:rsidR="00907D50" w:rsidRPr="00907D50" w:rsidRDefault="00907D50" w:rsidP="00907D50">
      <w:pPr>
        <w:pStyle w:val="Titolo1"/>
        <w:spacing w:after="120"/>
        <w:ind w:left="-6" w:hanging="11"/>
        <w:rPr>
          <w:sz w:val="22"/>
          <w:szCs w:val="22"/>
          <w:u w:val="none"/>
        </w:rPr>
      </w:pPr>
      <w:r w:rsidRPr="00907D50">
        <w:rPr>
          <w:sz w:val="22"/>
          <w:szCs w:val="22"/>
          <w:u w:val="none"/>
        </w:rPr>
        <w:t>Area motorio-prassica</w:t>
      </w:r>
      <w:r w:rsidRPr="00907D50">
        <w:rPr>
          <w:sz w:val="22"/>
          <w:szCs w:val="22"/>
          <w:u w:val="none"/>
        </w:rPr>
        <w:t xml:space="preserve"> </w:t>
      </w:r>
    </w:p>
    <w:p w14:paraId="2B9FE906" w14:textId="5A360320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la capacità di coordinazione fino-motoria e grosso-motoria; </w:t>
      </w:r>
    </w:p>
    <w:p w14:paraId="30BB6399" w14:textId="04CF62ED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l’organizzazione spaziale; </w:t>
      </w:r>
    </w:p>
    <w:p w14:paraId="1FE8A4F3" w14:textId="24C51D27" w:rsidR="00907D50" w:rsidRPr="00907D50" w:rsidRDefault="00907D50" w:rsidP="00907D50">
      <w:pPr>
        <w:pStyle w:val="Paragrafoelenco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Migliorare la partecipazione durante le attività proposte; </w:t>
      </w:r>
    </w:p>
    <w:p w14:paraId="3B0CB2E1" w14:textId="77777777" w:rsidR="00907D50" w:rsidRPr="00907D50" w:rsidRDefault="00907D50" w:rsidP="00907D50">
      <w:pPr>
        <w:spacing w:after="40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 </w:t>
      </w:r>
    </w:p>
    <w:p w14:paraId="713728D8" w14:textId="77777777" w:rsidR="00907D50" w:rsidRPr="00907D50" w:rsidRDefault="00907D50" w:rsidP="00907D50">
      <w:pPr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Per il Consiglio di Classe:  </w:t>
      </w:r>
    </w:p>
    <w:p w14:paraId="6C26CEC4" w14:textId="77777777" w:rsidR="00907D50" w:rsidRPr="00907D50" w:rsidRDefault="00907D50" w:rsidP="00907D50">
      <w:pPr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Il Coordinatore ________________________________ </w:t>
      </w:r>
    </w:p>
    <w:p w14:paraId="27D72F6A" w14:textId="77777777" w:rsidR="00907D50" w:rsidRPr="00907D50" w:rsidRDefault="00907D50" w:rsidP="00907D50">
      <w:pPr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Il team Docenti di classe </w:t>
      </w:r>
    </w:p>
    <w:p w14:paraId="0542B2E1" w14:textId="77777777" w:rsidR="00907D50" w:rsidRPr="00907D50" w:rsidRDefault="00907D50" w:rsidP="00907D50">
      <w:pPr>
        <w:ind w:left="-5"/>
        <w:rPr>
          <w:rFonts w:ascii="Arial" w:hAnsi="Arial" w:cs="Arial"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Il Docente Specializzato __________________________ </w:t>
      </w:r>
    </w:p>
    <w:p w14:paraId="6AD50C25" w14:textId="77777777" w:rsidR="00907D50" w:rsidRPr="00907D50" w:rsidRDefault="00907D50" w:rsidP="00907D50">
      <w:pPr>
        <w:spacing w:after="61"/>
        <w:rPr>
          <w:rFonts w:ascii="Arial" w:hAnsi="Arial" w:cs="Arial"/>
          <w:sz w:val="22"/>
          <w:szCs w:val="22"/>
        </w:rPr>
      </w:pPr>
    </w:p>
    <w:p w14:paraId="0A3FE04E" w14:textId="277EDF51" w:rsidR="00907D50" w:rsidRPr="00907D50" w:rsidRDefault="00907D50" w:rsidP="00907D50">
      <w:pPr>
        <w:spacing w:after="61"/>
        <w:rPr>
          <w:rFonts w:ascii="Arial" w:hAnsi="Arial" w:cs="Arial"/>
          <w:bCs/>
          <w:iCs/>
          <w:sz w:val="22"/>
          <w:szCs w:val="22"/>
        </w:rPr>
      </w:pPr>
      <w:r w:rsidRPr="00907D50">
        <w:rPr>
          <w:rFonts w:ascii="Arial" w:hAnsi="Arial" w:cs="Arial"/>
          <w:sz w:val="22"/>
          <w:szCs w:val="22"/>
        </w:rPr>
        <w:t xml:space="preserve">Aversa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907D50">
        <w:rPr>
          <w:rFonts w:ascii="Arial" w:hAnsi="Arial" w:cs="Arial"/>
          <w:bCs/>
          <w:iCs/>
          <w:sz w:val="22"/>
          <w:szCs w:val="22"/>
        </w:rPr>
        <w:t xml:space="preserve">IL DIRIGENTE SCOLASTICO </w:t>
      </w:r>
    </w:p>
    <w:p w14:paraId="6DFF88F5" w14:textId="4949EF55" w:rsidR="00D82E9E" w:rsidRDefault="00907D50" w:rsidP="00907D50">
      <w:pPr>
        <w:spacing w:after="111"/>
        <w:ind w:right="1555"/>
        <w:jc w:val="right"/>
        <w:rPr>
          <w:sz w:val="28"/>
          <w:szCs w:val="28"/>
        </w:rPr>
      </w:pPr>
      <w:r w:rsidRPr="00907D50">
        <w:rPr>
          <w:rFonts w:ascii="Arial" w:hAnsi="Arial" w:cs="Arial"/>
          <w:bCs/>
          <w:iCs/>
          <w:sz w:val="22"/>
          <w:szCs w:val="22"/>
        </w:rPr>
        <w:t>Mario Autore</w:t>
      </w:r>
    </w:p>
    <w:sectPr w:rsidR="00D82E9E" w:rsidSect="00363179">
      <w:headerReference w:type="default" r:id="rId11"/>
      <w:footerReference w:type="even" r:id="rId12"/>
      <w:footerReference w:type="default" r:id="rId13"/>
      <w:pgSz w:w="11907" w:h="16840" w:code="9"/>
      <w:pgMar w:top="839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3E0B6" w14:textId="77777777" w:rsidR="00222AF1" w:rsidRDefault="00222AF1">
      <w:r>
        <w:separator/>
      </w:r>
    </w:p>
  </w:endnote>
  <w:endnote w:type="continuationSeparator" w:id="0">
    <w:p w14:paraId="5D6C8124" w14:textId="77777777" w:rsidR="00222AF1" w:rsidRDefault="0022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EB20A" w14:textId="77777777" w:rsidR="00483424" w:rsidRDefault="00CB7D8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534124AA" w14:textId="77777777"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6992E" w14:textId="77777777"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14:paraId="5B7F7292" w14:textId="77777777"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275AC3DE" wp14:editId="6018F14A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Mecc. CEIC84500L - C.F. 81000830612 </w:t>
    </w:r>
  </w:p>
  <w:p w14:paraId="435B246E" w14:textId="77777777"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1A915E30" w14:textId="77777777"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55D72330" w14:textId="77777777"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60036E" w14:textId="77777777" w:rsidR="00222AF1" w:rsidRDefault="00222AF1">
      <w:r>
        <w:separator/>
      </w:r>
    </w:p>
  </w:footnote>
  <w:footnote w:type="continuationSeparator" w:id="0">
    <w:p w14:paraId="3539469B" w14:textId="77777777" w:rsidR="00222AF1" w:rsidRDefault="00222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B363A" w14:textId="77777777" w:rsidR="00483424" w:rsidRDefault="00483424" w:rsidP="005D3C4C"/>
  <w:p w14:paraId="02DC1642" w14:textId="77777777"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 w15:restartNumberingAfterBreak="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 w15:restartNumberingAfterBreak="0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 w15:restartNumberingAfterBreak="0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5" w15:restartNumberingAfterBreak="0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7" w15:restartNumberingAfterBreak="0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46463"/>
    <w:multiLevelType w:val="hybridMultilevel"/>
    <w:tmpl w:val="E352853E"/>
    <w:lvl w:ilvl="0" w:tplc="7890AD62">
      <w:start w:val="1"/>
      <w:numFmt w:val="bullet"/>
      <w:lvlText w:val="c"/>
      <w:lvlJc w:val="left"/>
      <w:pPr>
        <w:ind w:left="715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2" w15:restartNumberingAfterBreak="0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16"/>
  </w:num>
  <w:num w:numId="4">
    <w:abstractNumId w:val="10"/>
  </w:num>
  <w:num w:numId="5">
    <w:abstractNumId w:val="19"/>
  </w:num>
  <w:num w:numId="6">
    <w:abstractNumId w:val="35"/>
  </w:num>
  <w:num w:numId="7">
    <w:abstractNumId w:val="34"/>
  </w:num>
  <w:num w:numId="8">
    <w:abstractNumId w:val="23"/>
  </w:num>
  <w:num w:numId="9">
    <w:abstractNumId w:val="36"/>
  </w:num>
  <w:num w:numId="10">
    <w:abstractNumId w:val="21"/>
  </w:num>
  <w:num w:numId="11">
    <w:abstractNumId w:val="41"/>
  </w:num>
  <w:num w:numId="12">
    <w:abstractNumId w:val="32"/>
  </w:num>
  <w:num w:numId="13">
    <w:abstractNumId w:val="13"/>
  </w:num>
  <w:num w:numId="14">
    <w:abstractNumId w:val="37"/>
  </w:num>
  <w:num w:numId="15">
    <w:abstractNumId w:val="4"/>
  </w:num>
  <w:num w:numId="16">
    <w:abstractNumId w:val="20"/>
  </w:num>
  <w:num w:numId="17">
    <w:abstractNumId w:val="28"/>
  </w:num>
  <w:num w:numId="18">
    <w:abstractNumId w:val="9"/>
  </w:num>
  <w:num w:numId="19">
    <w:abstractNumId w:val="25"/>
  </w:num>
  <w:num w:numId="20">
    <w:abstractNumId w:val="30"/>
  </w:num>
  <w:num w:numId="21">
    <w:abstractNumId w:val="40"/>
  </w:num>
  <w:num w:numId="22">
    <w:abstractNumId w:val="27"/>
  </w:num>
  <w:num w:numId="23">
    <w:abstractNumId w:val="33"/>
  </w:num>
  <w:num w:numId="24">
    <w:abstractNumId w:val="26"/>
  </w:num>
  <w:num w:numId="25">
    <w:abstractNumId w:val="11"/>
  </w:num>
  <w:num w:numId="26">
    <w:abstractNumId w:val="31"/>
  </w:num>
  <w:num w:numId="27">
    <w:abstractNumId w:val="22"/>
  </w:num>
  <w:num w:numId="28">
    <w:abstractNumId w:val="29"/>
  </w:num>
  <w:num w:numId="29">
    <w:abstractNumId w:val="18"/>
  </w:num>
  <w:num w:numId="30">
    <w:abstractNumId w:val="42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PSpeechSession$" w:val="FALSE"/>
    <w:docVar w:name="IPSpeechSessionSaved$" w:val="FALSE"/>
  </w:docVars>
  <w:rsids>
    <w:rsidRoot w:val="00907D50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3789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2AF1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63179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07D50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3F1F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866B24"/>
  <w15:docId w15:val="{013E3731-E945-A140-80C2-2FC5F1AA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1">
    <w:name w:val="heading 1"/>
    <w:next w:val="Normale"/>
    <w:link w:val="Titolo1Carattere"/>
    <w:uiPriority w:val="9"/>
    <w:qFormat/>
    <w:rsid w:val="00907D50"/>
    <w:pPr>
      <w:keepNext/>
      <w:keepLines/>
      <w:spacing w:after="422" w:line="259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szCs w:val="24"/>
      <w:u w:val="single" w:color="000000"/>
    </w:rPr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07D50"/>
    <w:rPr>
      <w:rFonts w:ascii="Arial" w:eastAsia="Arial" w:hAnsi="Arial" w:cs="Arial"/>
      <w:b/>
      <w:color w:val="000000"/>
      <w:sz w:val="24"/>
      <w:szCs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telier1/Desktop/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BFAF2-7941-4E48-94EC-3A38A2F11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Cimarosa_com.dotx</Template>
  <TotalTime>10</TotalTime>
  <Pages>2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4338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subject/>
  <dc:creator>Microsoft Office User</dc:creator>
  <cp:keywords/>
  <cp:lastModifiedBy>Microsoft Office User</cp:lastModifiedBy>
  <cp:revision>4</cp:revision>
  <cp:lastPrinted>2016-03-21T11:21:00Z</cp:lastPrinted>
  <dcterms:created xsi:type="dcterms:W3CDTF">2021-02-12T17:37:00Z</dcterms:created>
  <dcterms:modified xsi:type="dcterms:W3CDTF">2021-02-12T17:47:00Z</dcterms:modified>
</cp:coreProperties>
</file>